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MF-2026-TH-04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30.04.2026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Modernissierung von 6 Strandaufgängen LOS 06 Strandaufgang 9H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Modernisierung von 6 Strandaufgängen im Ostseebad Trassenheide, LOS 6 Strandzugang 9H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